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29B" w:rsidRDefault="00E7229B" w:rsidP="00E7229B">
      <w:pPr>
        <w:jc w:val="center"/>
      </w:pPr>
      <w:r>
        <w:t xml:space="preserve">                                                                       </w:t>
      </w:r>
    </w:p>
    <w:p w:rsidR="00E7229B" w:rsidRDefault="00E7229B" w:rsidP="00E7229B">
      <w:pPr>
        <w:jc w:val="center"/>
      </w:pPr>
      <w:r>
        <w:t xml:space="preserve">                                                                       </w:t>
      </w:r>
    </w:p>
    <w:p w:rsidR="00E7229B" w:rsidRDefault="00E7229B" w:rsidP="00E7229B">
      <w:pPr>
        <w:jc w:val="center"/>
      </w:pPr>
      <w:r>
        <w:t xml:space="preserve">                                                                                               </w:t>
      </w:r>
    </w:p>
    <w:p w:rsidR="00E7229B" w:rsidRDefault="00E7229B" w:rsidP="00E7229B">
      <w:r>
        <w:t xml:space="preserve">                                                                                                         </w:t>
      </w:r>
    </w:p>
    <w:p w:rsidR="00E7229B" w:rsidRDefault="00E7229B" w:rsidP="00E7229B">
      <w:pPr>
        <w:jc w:val="center"/>
      </w:pPr>
      <w:r>
        <w:t xml:space="preserve">                                                                                                          « УТВЕРЖДАЮ»</w:t>
      </w:r>
    </w:p>
    <w:p w:rsidR="00E7229B" w:rsidRDefault="00E7229B" w:rsidP="00E7229B">
      <w:pPr>
        <w:jc w:val="center"/>
      </w:pPr>
      <w:r>
        <w:t xml:space="preserve">                                                                       </w:t>
      </w:r>
      <w:r w:rsidR="00814E8E">
        <w:t xml:space="preserve">      </w:t>
      </w:r>
      <w:r>
        <w:t xml:space="preserve">  </w:t>
      </w:r>
      <w:r w:rsidR="00814E8E">
        <w:t xml:space="preserve">          </w:t>
      </w:r>
      <w:r>
        <w:t xml:space="preserve"> Председатель </w:t>
      </w:r>
      <w:r w:rsidR="00814E8E">
        <w:t>ОО «КОФКК»</w:t>
      </w:r>
    </w:p>
    <w:p w:rsidR="00E7229B" w:rsidRDefault="00E7229B" w:rsidP="00E7229B">
      <w:pPr>
        <w:jc w:val="center"/>
      </w:pPr>
      <w:r>
        <w:t xml:space="preserve">                                                                                           федерации </w:t>
      </w:r>
      <w:r w:rsidR="00814E8E">
        <w:t>К</w:t>
      </w:r>
      <w:r>
        <w:t>екусинкай каратэ</w:t>
      </w:r>
    </w:p>
    <w:p w:rsidR="00E7229B" w:rsidRDefault="00E7229B" w:rsidP="00E7229B">
      <w:pPr>
        <w:jc w:val="center"/>
      </w:pPr>
    </w:p>
    <w:p w:rsidR="00E7229B" w:rsidRDefault="00E7229B" w:rsidP="00E7229B">
      <w:r>
        <w:t xml:space="preserve">                                                                                               </w:t>
      </w:r>
      <w:proofErr w:type="spellStart"/>
      <w:r>
        <w:t>______________</w:t>
      </w:r>
      <w:r w:rsidR="00814E8E">
        <w:t>Р.Б.Исаев</w:t>
      </w:r>
      <w:proofErr w:type="spellEnd"/>
    </w:p>
    <w:p w:rsidR="00E7229B" w:rsidRDefault="00E7229B" w:rsidP="004C2577">
      <w:pPr>
        <w:ind w:right="175"/>
        <w:rPr>
          <w:b/>
        </w:rPr>
      </w:pPr>
    </w:p>
    <w:p w:rsidR="00E7229B" w:rsidRDefault="00E7229B" w:rsidP="004C2577">
      <w:pPr>
        <w:ind w:right="175"/>
        <w:rPr>
          <w:b/>
        </w:rPr>
      </w:pPr>
    </w:p>
    <w:p w:rsidR="00E7229B" w:rsidRDefault="00E7229B" w:rsidP="004C2577">
      <w:pPr>
        <w:ind w:right="175"/>
        <w:rPr>
          <w:b/>
        </w:rPr>
      </w:pPr>
    </w:p>
    <w:p w:rsidR="00E7229B" w:rsidRDefault="00E7229B" w:rsidP="004C2577">
      <w:pPr>
        <w:ind w:right="175"/>
        <w:rPr>
          <w:b/>
        </w:rPr>
      </w:pPr>
    </w:p>
    <w:p w:rsidR="00E7229B" w:rsidRDefault="00E7229B" w:rsidP="004C2577">
      <w:pPr>
        <w:ind w:right="175"/>
        <w:rPr>
          <w:b/>
        </w:rPr>
      </w:pPr>
    </w:p>
    <w:p w:rsidR="00CA276F" w:rsidRDefault="006C11C9" w:rsidP="00CA276F">
      <w:pPr>
        <w:ind w:right="175"/>
        <w:jc w:val="center"/>
        <w:rPr>
          <w:b/>
        </w:rPr>
      </w:pPr>
      <w:r w:rsidRPr="004C2577">
        <w:rPr>
          <w:b/>
        </w:rPr>
        <w:t>Положени</w:t>
      </w:r>
      <w:r w:rsidR="00CA276F">
        <w:rPr>
          <w:b/>
        </w:rPr>
        <w:t>е</w:t>
      </w:r>
    </w:p>
    <w:p w:rsidR="004641B7" w:rsidRDefault="006C11C9" w:rsidP="00CA276F">
      <w:pPr>
        <w:ind w:right="175"/>
        <w:jc w:val="center"/>
        <w:rPr>
          <w:b/>
        </w:rPr>
      </w:pPr>
      <w:r w:rsidRPr="004C2577">
        <w:rPr>
          <w:b/>
        </w:rPr>
        <w:t>о проведении</w:t>
      </w:r>
      <w:r w:rsidR="004C2577" w:rsidRPr="004C2577">
        <w:rPr>
          <w:b/>
        </w:rPr>
        <w:t xml:space="preserve"> </w:t>
      </w:r>
      <w:r w:rsidR="00E77144">
        <w:rPr>
          <w:b/>
        </w:rPr>
        <w:t>внутриклубных соревнований</w:t>
      </w:r>
      <w:r w:rsidRPr="004C2577">
        <w:rPr>
          <w:b/>
        </w:rPr>
        <w:t xml:space="preserve"> </w:t>
      </w:r>
      <w:r w:rsidR="004C2577" w:rsidRPr="004C2577">
        <w:rPr>
          <w:b/>
        </w:rPr>
        <w:t>города Кемерово</w:t>
      </w:r>
      <w:r w:rsidRPr="004C2577">
        <w:rPr>
          <w:b/>
        </w:rPr>
        <w:t xml:space="preserve">  по</w:t>
      </w:r>
      <w:r w:rsidR="00CA276F">
        <w:rPr>
          <w:b/>
        </w:rPr>
        <w:t xml:space="preserve"> </w:t>
      </w:r>
      <w:r w:rsidRPr="004C2577">
        <w:rPr>
          <w:b/>
        </w:rPr>
        <w:t xml:space="preserve">общей физической подготовке </w:t>
      </w:r>
      <w:r w:rsidR="004C2577" w:rsidRPr="004C2577">
        <w:rPr>
          <w:b/>
        </w:rPr>
        <w:t>среди детей</w:t>
      </w:r>
      <w:r w:rsidR="007716B8">
        <w:rPr>
          <w:b/>
        </w:rPr>
        <w:t xml:space="preserve"> </w:t>
      </w:r>
      <w:r w:rsidR="004C2577" w:rsidRPr="004C2577">
        <w:rPr>
          <w:b/>
        </w:rPr>
        <w:t>5</w:t>
      </w:r>
      <w:r w:rsidR="007716B8">
        <w:rPr>
          <w:b/>
        </w:rPr>
        <w:t xml:space="preserve"> лет, </w:t>
      </w:r>
      <w:r w:rsidR="00E77144">
        <w:rPr>
          <w:b/>
        </w:rPr>
        <w:t>6 лет</w:t>
      </w:r>
      <w:r w:rsidR="00814E8E">
        <w:rPr>
          <w:b/>
        </w:rPr>
        <w:t>,</w:t>
      </w:r>
      <w:r w:rsidR="00E77144">
        <w:rPr>
          <w:b/>
        </w:rPr>
        <w:t xml:space="preserve"> </w:t>
      </w:r>
      <w:r w:rsidR="00814E8E">
        <w:rPr>
          <w:b/>
        </w:rPr>
        <w:t>7лет, 8 лет</w:t>
      </w:r>
      <w:r w:rsidR="00CA276F">
        <w:rPr>
          <w:b/>
        </w:rPr>
        <w:t>, 9-10 лет, 11-13 лет</w:t>
      </w:r>
    </w:p>
    <w:p w:rsidR="00CA276F" w:rsidRDefault="00CA276F" w:rsidP="00CA276F">
      <w:pPr>
        <w:ind w:right="175"/>
        <w:jc w:val="center"/>
        <w:rPr>
          <w:b/>
        </w:rPr>
      </w:pPr>
      <w:r>
        <w:rPr>
          <w:b/>
        </w:rPr>
        <w:t>1 марта</w:t>
      </w:r>
      <w:r w:rsidR="00E7229B">
        <w:rPr>
          <w:b/>
        </w:rPr>
        <w:t xml:space="preserve"> </w:t>
      </w:r>
      <w:r w:rsidR="006C11C9" w:rsidRPr="004C2577">
        <w:rPr>
          <w:b/>
        </w:rPr>
        <w:t>20</w:t>
      </w:r>
      <w:r w:rsidR="004C2577" w:rsidRPr="004C2577">
        <w:rPr>
          <w:b/>
        </w:rPr>
        <w:t>1</w:t>
      </w:r>
      <w:r>
        <w:rPr>
          <w:b/>
        </w:rPr>
        <w:t>5</w:t>
      </w:r>
      <w:r w:rsidR="008626C4">
        <w:rPr>
          <w:b/>
        </w:rPr>
        <w:t xml:space="preserve"> </w:t>
      </w:r>
      <w:r w:rsidR="006C11C9" w:rsidRPr="004C2577">
        <w:rPr>
          <w:b/>
        </w:rPr>
        <w:t xml:space="preserve">года. </w:t>
      </w:r>
      <w:r>
        <w:rPr>
          <w:b/>
        </w:rPr>
        <w:t>г</w:t>
      </w:r>
      <w:proofErr w:type="gramStart"/>
      <w:r>
        <w:rPr>
          <w:b/>
        </w:rPr>
        <w:t>.К</w:t>
      </w:r>
      <w:proofErr w:type="gramEnd"/>
      <w:r>
        <w:rPr>
          <w:b/>
        </w:rPr>
        <w:t xml:space="preserve">емерово . </w:t>
      </w:r>
    </w:p>
    <w:p w:rsidR="006C11C9" w:rsidRDefault="00CA276F" w:rsidP="00CA276F">
      <w:pPr>
        <w:ind w:right="175"/>
        <w:jc w:val="center"/>
        <w:rPr>
          <w:b/>
        </w:rPr>
      </w:pPr>
      <w:proofErr w:type="gramStart"/>
      <w:r>
        <w:rPr>
          <w:b/>
        </w:rPr>
        <w:t>Спортивный клуб «Тайфун</w:t>
      </w:r>
      <w:r w:rsidR="004C2577" w:rsidRPr="004C2577">
        <w:rPr>
          <w:b/>
        </w:rPr>
        <w:t>»</w:t>
      </w:r>
      <w:r>
        <w:rPr>
          <w:b/>
        </w:rPr>
        <w:t xml:space="preserve"> (пр.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Шахтеров 68А)</w:t>
      </w:r>
      <w:proofErr w:type="gramEnd"/>
    </w:p>
    <w:p w:rsidR="00A12FCF" w:rsidRDefault="00A12FCF" w:rsidP="004C2577">
      <w:pPr>
        <w:ind w:right="175"/>
        <w:rPr>
          <w:b/>
        </w:rPr>
      </w:pPr>
    </w:p>
    <w:p w:rsidR="00A12FCF" w:rsidRPr="00A12FCF" w:rsidRDefault="00CA276F" w:rsidP="00CA276F">
      <w:pPr>
        <w:ind w:firstLine="708"/>
        <w:rPr>
          <w:b/>
        </w:rPr>
      </w:pPr>
      <w:r>
        <w:rPr>
          <w:b/>
        </w:rPr>
        <w:t>К участию в</w:t>
      </w:r>
      <w:r w:rsidR="00A12FCF">
        <w:rPr>
          <w:b/>
        </w:rPr>
        <w:t xml:space="preserve"> соревнованиях, на усмотрение инструкторов могут быть допущены дети  </w:t>
      </w:r>
      <w:r w:rsidR="00A12FCF" w:rsidRPr="00A12FCF">
        <w:rPr>
          <w:b/>
        </w:rPr>
        <w:t>мальчик</w:t>
      </w:r>
      <w:r w:rsidR="00A12FCF">
        <w:rPr>
          <w:b/>
        </w:rPr>
        <w:t xml:space="preserve">и </w:t>
      </w:r>
      <w:r w:rsidR="00A12FCF" w:rsidRPr="00A12FCF">
        <w:rPr>
          <w:b/>
        </w:rPr>
        <w:t xml:space="preserve"> и </w:t>
      </w:r>
      <w:r w:rsidR="00A12FCF">
        <w:rPr>
          <w:b/>
        </w:rPr>
        <w:t xml:space="preserve"> </w:t>
      </w:r>
      <w:r w:rsidR="00A12FCF" w:rsidRPr="00A12FCF">
        <w:rPr>
          <w:b/>
        </w:rPr>
        <w:t>девоч</w:t>
      </w:r>
      <w:r w:rsidR="00A12FCF">
        <w:rPr>
          <w:b/>
        </w:rPr>
        <w:t xml:space="preserve">ки </w:t>
      </w:r>
      <w:r w:rsidR="00A12FCF" w:rsidRPr="00A12FCF">
        <w:rPr>
          <w:b/>
        </w:rPr>
        <w:t xml:space="preserve"> в следующих возрастных категориях:</w:t>
      </w:r>
    </w:p>
    <w:p w:rsidR="00A12FCF" w:rsidRDefault="00A12FCF" w:rsidP="00A12FCF">
      <w:pPr>
        <w:rPr>
          <w:b/>
        </w:rPr>
      </w:pPr>
      <w:r w:rsidRPr="00A12FCF">
        <w:rPr>
          <w:b/>
        </w:rPr>
        <w:t>200</w:t>
      </w:r>
      <w:r w:rsidR="00CA276F">
        <w:rPr>
          <w:b/>
        </w:rPr>
        <w:t>2</w:t>
      </w:r>
      <w:r w:rsidRPr="00A12FCF">
        <w:rPr>
          <w:b/>
        </w:rPr>
        <w:t xml:space="preserve"> –200</w:t>
      </w:r>
      <w:r w:rsidR="00CA276F">
        <w:rPr>
          <w:b/>
        </w:rPr>
        <w:t>3</w:t>
      </w:r>
      <w:r w:rsidRPr="00A12FCF">
        <w:rPr>
          <w:b/>
        </w:rPr>
        <w:t>г.р.</w:t>
      </w:r>
      <w:r w:rsidR="007716B8">
        <w:rPr>
          <w:b/>
        </w:rPr>
        <w:t xml:space="preserve"> и младше</w:t>
      </w:r>
      <w:r w:rsidR="00CA276F">
        <w:rPr>
          <w:b/>
        </w:rPr>
        <w:t>.</w:t>
      </w:r>
      <w:r w:rsidRPr="00A12FCF">
        <w:rPr>
          <w:b/>
        </w:rPr>
        <w:t xml:space="preserve"> </w:t>
      </w:r>
    </w:p>
    <w:p w:rsidR="002A3836" w:rsidRPr="00A12FCF" w:rsidRDefault="002A3836" w:rsidP="00CA276F">
      <w:pPr>
        <w:ind w:firstLine="708"/>
        <w:rPr>
          <w:b/>
        </w:rPr>
      </w:pPr>
      <w:r>
        <w:rPr>
          <w:b/>
        </w:rPr>
        <w:t>Порядок участия в соревн</w:t>
      </w:r>
      <w:r w:rsidR="00CA276F">
        <w:rPr>
          <w:b/>
        </w:rPr>
        <w:t xml:space="preserve">ованиях будет определен после </w:t>
      </w:r>
      <w:r>
        <w:rPr>
          <w:b/>
        </w:rPr>
        <w:t xml:space="preserve">предоставления списка всех участников </w:t>
      </w:r>
      <w:r w:rsidR="00CA276F">
        <w:rPr>
          <w:b/>
        </w:rPr>
        <w:t>28</w:t>
      </w:r>
      <w:r>
        <w:rPr>
          <w:b/>
        </w:rPr>
        <w:t xml:space="preserve"> </w:t>
      </w:r>
      <w:r w:rsidR="00CA276F">
        <w:rPr>
          <w:b/>
        </w:rPr>
        <w:t>февраля</w:t>
      </w:r>
      <w:r>
        <w:rPr>
          <w:b/>
        </w:rPr>
        <w:t xml:space="preserve"> 201</w:t>
      </w:r>
      <w:r w:rsidR="00CA276F">
        <w:rPr>
          <w:b/>
        </w:rPr>
        <w:t>5</w:t>
      </w:r>
      <w:r>
        <w:rPr>
          <w:b/>
        </w:rPr>
        <w:t>года</w:t>
      </w:r>
      <w:r w:rsidR="00CA276F">
        <w:rPr>
          <w:b/>
        </w:rPr>
        <w:t>.</w:t>
      </w:r>
    </w:p>
    <w:p w:rsidR="006C11C9" w:rsidRDefault="006C11C9" w:rsidP="00A12FCF">
      <w:pPr>
        <w:ind w:right="175"/>
      </w:pPr>
    </w:p>
    <w:p w:rsidR="00B33378" w:rsidRDefault="006C11C9" w:rsidP="00B33378">
      <w:r>
        <w:t xml:space="preserve"> </w:t>
      </w:r>
      <w:r w:rsidR="00B33378">
        <w:t>1. ОБЩИЕ ПОЛОЖЕНИЯ</w:t>
      </w:r>
    </w:p>
    <w:p w:rsidR="00B33378" w:rsidRDefault="00B33378" w:rsidP="00B33378"/>
    <w:p w:rsidR="00B33378" w:rsidRDefault="00B33378" w:rsidP="00B33378">
      <w:r>
        <w:t xml:space="preserve">1.1. </w:t>
      </w:r>
      <w:r w:rsidR="00FC6C14">
        <w:t>В</w:t>
      </w:r>
      <w:r w:rsidR="00FC6C14" w:rsidRPr="00FC6C14">
        <w:t>нутриклубны</w:t>
      </w:r>
      <w:r w:rsidR="00FC6C14">
        <w:t>е</w:t>
      </w:r>
      <w:r w:rsidR="00FC6C14" w:rsidRPr="00FC6C14">
        <w:t xml:space="preserve"> соревнований</w:t>
      </w:r>
      <w:r>
        <w:t xml:space="preserve"> по общей физической подготовке (далее – Первенство) является официальным соревнованием, которое организует и проводит городская Федерация </w:t>
      </w:r>
      <w:proofErr w:type="spellStart"/>
      <w:r>
        <w:t>Кекусинкай</w:t>
      </w:r>
      <w:proofErr w:type="spellEnd"/>
      <w:r>
        <w:t xml:space="preserve"> г</w:t>
      </w:r>
      <w:proofErr w:type="gramStart"/>
      <w:r>
        <w:t>.К</w:t>
      </w:r>
      <w:proofErr w:type="gramEnd"/>
      <w:r>
        <w:t>емерово</w:t>
      </w:r>
      <w:r w:rsidR="00CA276F">
        <w:t>.</w:t>
      </w:r>
      <w:r>
        <w:t xml:space="preserve"> </w:t>
      </w:r>
    </w:p>
    <w:p w:rsidR="00B33378" w:rsidRDefault="00B33378" w:rsidP="00B33378">
      <w:r>
        <w:t xml:space="preserve">1.2. Для проведения Первенства создается Оргкомитет в составе: Председателя – </w:t>
      </w:r>
      <w:r w:rsidR="008626C4">
        <w:t>Королева Е</w:t>
      </w:r>
      <w:r w:rsidR="000206A9">
        <w:t>.А</w:t>
      </w:r>
      <w:r>
        <w:t xml:space="preserve">., Секретаря – </w:t>
      </w:r>
      <w:r w:rsidR="00CA276F">
        <w:t>Пешехонов А.О.</w:t>
      </w:r>
    </w:p>
    <w:p w:rsidR="00B33378" w:rsidRDefault="00B33378" w:rsidP="00B33378"/>
    <w:p w:rsidR="00B33378" w:rsidRDefault="00B33378" w:rsidP="00B33378">
      <w:r>
        <w:t>2. СРОКИ И МЕСТО ПРОВЕДЕНИЯ</w:t>
      </w:r>
    </w:p>
    <w:p w:rsidR="00B33378" w:rsidRDefault="00B33378" w:rsidP="00B33378"/>
    <w:p w:rsidR="00B33378" w:rsidRDefault="00B33378" w:rsidP="00B33378">
      <w:r>
        <w:t>2.1. Время и место проведения Первенства: г</w:t>
      </w:r>
      <w:proofErr w:type="gramStart"/>
      <w:r>
        <w:t>.К</w:t>
      </w:r>
      <w:proofErr w:type="gramEnd"/>
      <w:r>
        <w:t xml:space="preserve">емерово, </w:t>
      </w:r>
      <w:r w:rsidR="00CA276F">
        <w:t>1</w:t>
      </w:r>
      <w:r>
        <w:t xml:space="preserve"> </w:t>
      </w:r>
      <w:r w:rsidR="00CA276F">
        <w:t>марта</w:t>
      </w:r>
      <w:r>
        <w:t xml:space="preserve"> 201</w:t>
      </w:r>
      <w:r w:rsidR="00CA276F">
        <w:t>5 г. (воскресенье), спортивный клуб «Тайфун</w:t>
      </w:r>
      <w:r>
        <w:t>»</w:t>
      </w:r>
      <w:r w:rsidR="00CA276F">
        <w:t xml:space="preserve"> (пр. </w:t>
      </w:r>
      <w:proofErr w:type="gramStart"/>
      <w:r w:rsidR="00CA276F">
        <w:t>Шахтеров 68А)</w:t>
      </w:r>
      <w:r>
        <w:t>.</w:t>
      </w:r>
      <w:proofErr w:type="gramEnd"/>
      <w:r>
        <w:t xml:space="preserve"> При возникновении форс-мажорных обстоятельств Оргкомитет может своим решением изменить место и время проведения Первенства. Сообщение обо всех изменениях должно быть доведено до сведения всех участников не позднее, чем за 3 дня до начала Первенства.</w:t>
      </w:r>
    </w:p>
    <w:p w:rsidR="00B33378" w:rsidRDefault="00B33378" w:rsidP="00B33378">
      <w:r>
        <w:t xml:space="preserve"> </w:t>
      </w:r>
    </w:p>
    <w:p w:rsidR="00B33378" w:rsidRDefault="00B33378" w:rsidP="00B33378">
      <w:r>
        <w:t>3. ЦЕЛИ И ЗАДАЧИ ПЕРВЕНСТВА</w:t>
      </w:r>
    </w:p>
    <w:p w:rsidR="00B33378" w:rsidRDefault="00B33378" w:rsidP="00B33378"/>
    <w:p w:rsidR="00B33378" w:rsidRDefault="00B33378" w:rsidP="00B33378">
      <w:r>
        <w:t>3.1. Целями и задачами проведения Первенства являются:</w:t>
      </w:r>
    </w:p>
    <w:p w:rsidR="00B33378" w:rsidRDefault="00B33378" w:rsidP="00B33378">
      <w:r>
        <w:t xml:space="preserve">·популяризация и развитие Кекусинкай </w:t>
      </w:r>
      <w:proofErr w:type="gramStart"/>
      <w:r>
        <w:t>Карате</w:t>
      </w:r>
      <w:proofErr w:type="gramEnd"/>
      <w:r>
        <w:t xml:space="preserve">. </w:t>
      </w:r>
    </w:p>
    <w:p w:rsidR="00B33378" w:rsidRDefault="00B33378" w:rsidP="00B33378">
      <w:r>
        <w:t>·</w:t>
      </w:r>
      <w:proofErr w:type="gramStart"/>
      <w:r>
        <w:t>п</w:t>
      </w:r>
      <w:proofErr w:type="gramEnd"/>
      <w:r>
        <w:t>овышение уровня массовости и зрелищности для привлечения детей к активному образу жизни.</w:t>
      </w:r>
    </w:p>
    <w:p w:rsidR="00B33378" w:rsidRDefault="00CA276F" w:rsidP="00B33378">
      <w:r>
        <w:t xml:space="preserve"> · в</w:t>
      </w:r>
      <w:r w:rsidR="00B33378">
        <w:t xml:space="preserve">оспитание трудолюбия и повышение уровня физической подготовки в группах </w:t>
      </w:r>
      <w:proofErr w:type="spellStart"/>
      <w:r w:rsidR="00B33378">
        <w:t>Керате</w:t>
      </w:r>
      <w:proofErr w:type="spellEnd"/>
      <w:r w:rsidR="00B33378">
        <w:t xml:space="preserve"> Кекусинкай</w:t>
      </w:r>
    </w:p>
    <w:p w:rsidR="00B33378" w:rsidRDefault="00CA276F" w:rsidP="00B33378">
      <w:r>
        <w:t>· п</w:t>
      </w:r>
      <w:r w:rsidR="00B33378">
        <w:t xml:space="preserve">одготовка групп начального обучения к углубленному изучению </w:t>
      </w:r>
      <w:proofErr w:type="gramStart"/>
      <w:r w:rsidR="00B33378">
        <w:t>Карате</w:t>
      </w:r>
      <w:proofErr w:type="gramEnd"/>
      <w:r w:rsidR="00B33378">
        <w:t xml:space="preserve"> Кекусинкай</w:t>
      </w:r>
    </w:p>
    <w:p w:rsidR="00171B13" w:rsidRDefault="00CA276F" w:rsidP="00B33378">
      <w:r>
        <w:t>· п</w:t>
      </w:r>
      <w:r w:rsidR="00B33378">
        <w:t>ро</w:t>
      </w:r>
      <w:r w:rsidR="00171B13">
        <w:t>паганда здорового образа жизни.</w:t>
      </w:r>
    </w:p>
    <w:p w:rsidR="00171B13" w:rsidRDefault="00171B13" w:rsidP="00B33378"/>
    <w:p w:rsidR="00B33378" w:rsidRDefault="00B33378" w:rsidP="00B33378">
      <w:r>
        <w:t>4. ТРЕБОВАНИЯ К УЧАСТНИКАМ СОРЕВНОВАНИЙ И УСЛОВИЯ ИХ ДОПУСКА</w:t>
      </w:r>
    </w:p>
    <w:p w:rsidR="00CA276F" w:rsidRDefault="00CA276F" w:rsidP="00B33378"/>
    <w:p w:rsidR="00B33378" w:rsidRDefault="00B33378" w:rsidP="00B33378">
      <w:r>
        <w:t xml:space="preserve">4.1. К участию в Первенстве допускаются спортсмены, </w:t>
      </w:r>
      <w:r w:rsidR="00E84E67">
        <w:t>посещающие</w:t>
      </w:r>
      <w:r>
        <w:t xml:space="preserve"> секци</w:t>
      </w:r>
      <w:r w:rsidR="00E84E67">
        <w:t>и К</w:t>
      </w:r>
      <w:r w:rsidR="00017941">
        <w:t>а</w:t>
      </w:r>
      <w:r w:rsidR="00E84E67">
        <w:t>рате Кекусинкай г. Кемерово</w:t>
      </w:r>
    </w:p>
    <w:p w:rsidR="00B33378" w:rsidRDefault="00B33378" w:rsidP="00B33378">
      <w:r>
        <w:t xml:space="preserve">4.2. </w:t>
      </w:r>
      <w:r w:rsidR="00017941">
        <w:t>Соревнования пройдут среди мальчиков и девочек в следующих возрастных категориях:</w:t>
      </w:r>
    </w:p>
    <w:p w:rsidR="00B33378" w:rsidRDefault="007716B8" w:rsidP="00B33378">
      <w:r>
        <w:t>5 лет</w:t>
      </w:r>
    </w:p>
    <w:p w:rsidR="007716B8" w:rsidRDefault="007716B8" w:rsidP="00B33378">
      <w:r>
        <w:t>6 лет</w:t>
      </w:r>
    </w:p>
    <w:p w:rsidR="005B2B2E" w:rsidRDefault="005B2B2E" w:rsidP="00B33378">
      <w:r>
        <w:t>7лет</w:t>
      </w:r>
    </w:p>
    <w:p w:rsidR="005B2B2E" w:rsidRDefault="005B2B2E" w:rsidP="00B33378">
      <w:r>
        <w:t>8 лет</w:t>
      </w:r>
    </w:p>
    <w:p w:rsidR="007716B8" w:rsidRDefault="00CA276F" w:rsidP="00B33378">
      <w:r>
        <w:t>9-10 лет</w:t>
      </w:r>
    </w:p>
    <w:p w:rsidR="00CA276F" w:rsidRDefault="00CA276F" w:rsidP="00B33378">
      <w:r>
        <w:t>11-13 лет</w:t>
      </w:r>
    </w:p>
    <w:p w:rsidR="00CA276F" w:rsidRDefault="00CA276F" w:rsidP="00B33378"/>
    <w:p w:rsidR="006C11C9" w:rsidRDefault="00B33378" w:rsidP="006C11C9">
      <w:r>
        <w:t>5. ПРОГРАММА СОРЕВНОВАНИЙ</w:t>
      </w:r>
    </w:p>
    <w:p w:rsidR="006C11C9" w:rsidRDefault="006C11C9" w:rsidP="006C11C9"/>
    <w:p w:rsidR="006C11C9" w:rsidRDefault="006C11C9" w:rsidP="006C11C9">
      <w:r>
        <w:t xml:space="preserve">Соревнования пройдут среди спортсменов </w:t>
      </w:r>
      <w:r w:rsidR="00FC6C14">
        <w:t>5</w:t>
      </w:r>
      <w:r w:rsidR="00CA276F">
        <w:t xml:space="preserve"> </w:t>
      </w:r>
      <w:r w:rsidR="007716B8">
        <w:t>лет</w:t>
      </w:r>
      <w:r>
        <w:t xml:space="preserve">– </w:t>
      </w:r>
      <w:proofErr w:type="gramStart"/>
      <w:r>
        <w:t>от</w:t>
      </w:r>
      <w:proofErr w:type="gramEnd"/>
      <w:r>
        <w:t>дельно</w:t>
      </w:r>
      <w:r w:rsidR="005B2B2E">
        <w:t>,</w:t>
      </w:r>
    </w:p>
    <w:p w:rsidR="005B2B2E" w:rsidRDefault="006C11C9" w:rsidP="005B2B2E">
      <w:r>
        <w:t xml:space="preserve">среди спортсменов </w:t>
      </w:r>
      <w:r w:rsidR="00FC6C14">
        <w:t>6</w:t>
      </w:r>
      <w:r w:rsidR="007716B8">
        <w:t xml:space="preserve"> лет</w:t>
      </w:r>
      <w:r>
        <w:t xml:space="preserve"> </w:t>
      </w:r>
      <w:r w:rsidR="005B2B2E">
        <w:t>–</w:t>
      </w:r>
      <w:r>
        <w:t xml:space="preserve"> отдельно</w:t>
      </w:r>
      <w:r w:rsidR="005B2B2E">
        <w:t>,</w:t>
      </w:r>
      <w:r w:rsidR="005B2B2E" w:rsidRPr="005B2B2E">
        <w:t xml:space="preserve"> </w:t>
      </w:r>
      <w:r w:rsidR="005B2B2E">
        <w:t>среди спортсменов 7 лет – отдельно, сре</w:t>
      </w:r>
      <w:r w:rsidR="00CA276F">
        <w:t xml:space="preserve">ди спортсменов 8 лет – отдельно, </w:t>
      </w:r>
      <w:r w:rsidR="005A1AD1">
        <w:t xml:space="preserve">среди спортсменов </w:t>
      </w:r>
      <w:r w:rsidR="00CA276F">
        <w:t xml:space="preserve">9-10 лет – отдельно, </w:t>
      </w:r>
      <w:r w:rsidR="005A1AD1">
        <w:t xml:space="preserve">среди спортсменов </w:t>
      </w:r>
      <w:r w:rsidR="00CA276F">
        <w:t>11-13 лет – отдельно.</w:t>
      </w:r>
    </w:p>
    <w:p w:rsidR="005B2B2E" w:rsidRDefault="005B2B2E" w:rsidP="005B2B2E"/>
    <w:p w:rsidR="006C11C9" w:rsidRDefault="006C11C9" w:rsidP="006C11C9"/>
    <w:p w:rsidR="006C11C9" w:rsidRDefault="00017941" w:rsidP="006C11C9">
      <w:r>
        <w:t>5.1</w:t>
      </w:r>
      <w:r w:rsidR="006C11C9">
        <w:t xml:space="preserve">. Соревновательные нормативы для спортсменов </w:t>
      </w:r>
      <w:r w:rsidR="00FC6C14">
        <w:t>5</w:t>
      </w:r>
      <w:r w:rsidR="005A1AD1">
        <w:t>-13</w:t>
      </w:r>
      <w:r w:rsidR="007716B8">
        <w:t xml:space="preserve"> лет</w:t>
      </w:r>
      <w:r w:rsidR="006C11C9">
        <w:t>:</w:t>
      </w:r>
    </w:p>
    <w:p w:rsidR="006C11C9" w:rsidRDefault="006C11C9" w:rsidP="006C11C9"/>
    <w:p w:rsidR="006C11C9" w:rsidRDefault="006C11C9" w:rsidP="006C11C9">
      <w:r>
        <w:t>- отжимания - за 30 сек.</w:t>
      </w:r>
    </w:p>
    <w:p w:rsidR="006C11C9" w:rsidRDefault="006C11C9" w:rsidP="006C11C9"/>
    <w:p w:rsidR="006C11C9" w:rsidRDefault="006C11C9" w:rsidP="006C11C9">
      <w:r>
        <w:t>- приседания - за 30 сек.</w:t>
      </w:r>
    </w:p>
    <w:p w:rsidR="006C11C9" w:rsidRDefault="006C11C9" w:rsidP="006C11C9"/>
    <w:p w:rsidR="006C11C9" w:rsidRDefault="006C11C9" w:rsidP="006C11C9">
      <w:r>
        <w:t xml:space="preserve">- сгибание-разгибание туловища из </w:t>
      </w:r>
      <w:proofErr w:type="gramStart"/>
      <w:r>
        <w:t>положения</w:t>
      </w:r>
      <w:proofErr w:type="gramEnd"/>
      <w:r>
        <w:t xml:space="preserve"> лежа до угла 90 градусов - за 30 сек.</w:t>
      </w:r>
    </w:p>
    <w:p w:rsidR="005A1AD1" w:rsidRDefault="005A1AD1" w:rsidP="006C11C9"/>
    <w:p w:rsidR="005A1AD1" w:rsidRDefault="005A1AD1" w:rsidP="006C11C9">
      <w:r>
        <w:t>- прыжок в длину толчком двух ног с места</w:t>
      </w:r>
    </w:p>
    <w:p w:rsidR="005A1AD1" w:rsidRDefault="005A1AD1" w:rsidP="006C11C9"/>
    <w:p w:rsidR="005A1AD1" w:rsidRDefault="005A1AD1" w:rsidP="006C11C9">
      <w:r>
        <w:t xml:space="preserve">- </w:t>
      </w:r>
      <w:r w:rsidR="005F3E31">
        <w:t xml:space="preserve">бег на скорость 15 метров с </w:t>
      </w:r>
      <w:proofErr w:type="gramStart"/>
      <w:r w:rsidR="005F3E31">
        <w:t>позиции</w:t>
      </w:r>
      <w:proofErr w:type="gramEnd"/>
      <w:r w:rsidR="005F3E31">
        <w:t xml:space="preserve"> лежа на животе.</w:t>
      </w:r>
    </w:p>
    <w:p w:rsidR="006C11C9" w:rsidRDefault="006C11C9" w:rsidP="006C11C9"/>
    <w:p w:rsidR="00FC6C14" w:rsidRDefault="00FC6C14" w:rsidP="006C11C9"/>
    <w:p w:rsidR="006C11C9" w:rsidRDefault="006C11C9" w:rsidP="006C11C9">
      <w:r>
        <w:t xml:space="preserve">Итого: </w:t>
      </w:r>
      <w:r w:rsidR="005F3E31">
        <w:t>5</w:t>
      </w:r>
      <w:r>
        <w:t xml:space="preserve"> норматив</w:t>
      </w:r>
      <w:r w:rsidR="005F3E31">
        <w:t>ов</w:t>
      </w:r>
      <w:r>
        <w:t>.</w:t>
      </w:r>
    </w:p>
    <w:p w:rsidR="009A3709" w:rsidRDefault="009A3709" w:rsidP="006C11C9">
      <w:pPr>
        <w:rPr>
          <w:b/>
          <w:sz w:val="28"/>
          <w:szCs w:val="28"/>
        </w:rPr>
      </w:pPr>
    </w:p>
    <w:p w:rsidR="006C11C9" w:rsidRDefault="006C11C9" w:rsidP="006C11C9"/>
    <w:p w:rsidR="006C11C9" w:rsidRDefault="00171B13" w:rsidP="006C11C9">
      <w:r>
        <w:t>6</w:t>
      </w:r>
      <w:r w:rsidR="006C11C9">
        <w:t>. Программа соревнований:</w:t>
      </w:r>
    </w:p>
    <w:p w:rsidR="006C11C9" w:rsidRDefault="006C11C9" w:rsidP="006C11C9"/>
    <w:p w:rsidR="006C11C9" w:rsidRDefault="005F3E31" w:rsidP="006C11C9">
      <w:r>
        <w:t>9.00 - 9.5</w:t>
      </w:r>
      <w:r w:rsidR="00AC5A29">
        <w:t>0</w:t>
      </w:r>
      <w:r w:rsidR="006C11C9">
        <w:t>– Сбор участников соревнований - спортсменов</w:t>
      </w:r>
      <w:r>
        <w:t xml:space="preserve"> 5лет, 6 лет, 7лет.</w:t>
      </w:r>
    </w:p>
    <w:p w:rsidR="006C11C9" w:rsidRDefault="005F3E31" w:rsidP="006C11C9">
      <w:r>
        <w:t xml:space="preserve">9.50 - </w:t>
      </w:r>
      <w:r w:rsidR="00AC5A29">
        <w:t>1</w:t>
      </w:r>
      <w:r>
        <w:t>0</w:t>
      </w:r>
      <w:r w:rsidR="006C11C9">
        <w:t>.</w:t>
      </w:r>
      <w:r>
        <w:t>0</w:t>
      </w:r>
      <w:r w:rsidR="00171B13">
        <w:t>0</w:t>
      </w:r>
      <w:r w:rsidR="006C11C9">
        <w:t xml:space="preserve"> – Общая организованная разминка.</w:t>
      </w:r>
    </w:p>
    <w:p w:rsidR="006C11C9" w:rsidRPr="005F3E31" w:rsidRDefault="00AC5A29" w:rsidP="006C11C9">
      <w:r>
        <w:t>1</w:t>
      </w:r>
      <w:r w:rsidR="005F3E31">
        <w:t>0</w:t>
      </w:r>
      <w:r w:rsidR="006C11C9">
        <w:t>.</w:t>
      </w:r>
      <w:r w:rsidR="005F3E31">
        <w:t>0</w:t>
      </w:r>
      <w:r w:rsidR="00FC6C14">
        <w:t>0</w:t>
      </w:r>
      <w:r w:rsidR="005F3E31">
        <w:t xml:space="preserve"> </w:t>
      </w:r>
      <w:r w:rsidR="006C11C9">
        <w:t xml:space="preserve"> – Начало соревнований</w:t>
      </w:r>
      <w:r w:rsidR="005F3E31">
        <w:t xml:space="preserve"> </w:t>
      </w:r>
      <w:r w:rsidR="005F3E31">
        <w:rPr>
          <w:lang w:val="en-US"/>
        </w:rPr>
        <w:t>I</w:t>
      </w:r>
      <w:r w:rsidR="005F3E31">
        <w:t xml:space="preserve"> подгруппы (5 – 7 лет).</w:t>
      </w:r>
    </w:p>
    <w:p w:rsidR="006C11C9" w:rsidRDefault="00AC5A29" w:rsidP="006C11C9">
      <w:r>
        <w:t>1</w:t>
      </w:r>
      <w:r w:rsidR="005F3E31">
        <w:t>1.2</w:t>
      </w:r>
      <w:r w:rsidR="006C11C9">
        <w:t>0 - Построение. Награждение побе</w:t>
      </w:r>
      <w:r w:rsidR="005F3E31">
        <w:t xml:space="preserve">дителей и призеров соревнований </w:t>
      </w:r>
      <w:r w:rsidR="005F3E31">
        <w:rPr>
          <w:lang w:val="en-US"/>
        </w:rPr>
        <w:t>I</w:t>
      </w:r>
      <w:r w:rsidR="005F3E31">
        <w:t xml:space="preserve"> подгруппы.</w:t>
      </w:r>
    </w:p>
    <w:p w:rsidR="005F3E31" w:rsidRDefault="005F3E31" w:rsidP="006C11C9">
      <w:r>
        <w:t xml:space="preserve">11.30 – 11.50 – Сбор участников </w:t>
      </w:r>
      <w:proofErr w:type="spellStart"/>
      <w:r>
        <w:t>соренований</w:t>
      </w:r>
      <w:proofErr w:type="spellEnd"/>
      <w:r>
        <w:t xml:space="preserve"> – спортсменов 8 лет, 9-10 лет, 11-13 лет.</w:t>
      </w:r>
    </w:p>
    <w:p w:rsidR="005F3E31" w:rsidRDefault="005F3E31" w:rsidP="005F3E31">
      <w:r>
        <w:t>11.50 - 12.00 – Общая организованная разминка.</w:t>
      </w:r>
    </w:p>
    <w:p w:rsidR="005F3E31" w:rsidRDefault="005F3E31" w:rsidP="005F3E31">
      <w:r>
        <w:t>12.00 – Начало соревнований</w:t>
      </w:r>
      <w:r w:rsidRPr="005F3E31">
        <w:t xml:space="preserve"> </w:t>
      </w:r>
      <w:r>
        <w:rPr>
          <w:lang w:val="en-US"/>
        </w:rPr>
        <w:t>II</w:t>
      </w:r>
      <w:r>
        <w:t xml:space="preserve"> подгруппы (8 – 13 лет).</w:t>
      </w:r>
    </w:p>
    <w:p w:rsidR="005F3E31" w:rsidRPr="005F3E31" w:rsidRDefault="005F3E31" w:rsidP="005F3E31">
      <w:r>
        <w:t xml:space="preserve">14.00 - Построение. Награждение победителей и призеров соревнований </w:t>
      </w:r>
      <w:r>
        <w:rPr>
          <w:lang w:val="en-US"/>
        </w:rPr>
        <w:t>II</w:t>
      </w:r>
      <w:r>
        <w:t xml:space="preserve"> подгруппы.</w:t>
      </w:r>
    </w:p>
    <w:p w:rsidR="006C11C9" w:rsidRDefault="006C11C9" w:rsidP="006C11C9"/>
    <w:p w:rsidR="005F3E31" w:rsidRDefault="005F3E31" w:rsidP="006C11C9"/>
    <w:p w:rsidR="005F3E31" w:rsidRDefault="005F3E31" w:rsidP="006C11C9"/>
    <w:p w:rsidR="006C11C9" w:rsidRDefault="006C11C9" w:rsidP="006C11C9"/>
    <w:p w:rsidR="00171B13" w:rsidRDefault="006C11C9" w:rsidP="006C11C9">
      <w:r>
        <w:lastRenderedPageBreak/>
        <w:t>7.</w:t>
      </w:r>
      <w:r w:rsidR="00171B13" w:rsidRPr="00171B13">
        <w:t xml:space="preserve"> </w:t>
      </w:r>
      <w:r w:rsidR="00171B13">
        <w:t xml:space="preserve">ЗАЯВКИ НА УЧАСТИЕ </w:t>
      </w:r>
    </w:p>
    <w:p w:rsidR="006C11C9" w:rsidRDefault="006C11C9" w:rsidP="006C11C9">
      <w:r>
        <w:t>Заявки на участие в соревнованиях подаются по следующей форме:</w:t>
      </w:r>
    </w:p>
    <w:p w:rsidR="006C11C9" w:rsidRDefault="006C11C9" w:rsidP="006C11C9"/>
    <w:p w:rsidR="006C11C9" w:rsidRDefault="006C11C9" w:rsidP="006C11C9">
      <w:r>
        <w:t>ФИО</w:t>
      </w:r>
      <w:r>
        <w:tab/>
      </w:r>
    </w:p>
    <w:p w:rsidR="006C11C9" w:rsidRDefault="006C11C9" w:rsidP="006C11C9">
      <w:r>
        <w:t>Год рождения</w:t>
      </w:r>
      <w:r>
        <w:tab/>
      </w:r>
    </w:p>
    <w:p w:rsidR="00171B13" w:rsidRDefault="006C11C9" w:rsidP="006C11C9">
      <w:r>
        <w:t>Тренер</w:t>
      </w:r>
    </w:p>
    <w:p w:rsidR="00171B13" w:rsidRDefault="00171B13" w:rsidP="00171B13">
      <w:r>
        <w:t xml:space="preserve">Заявки на участие в соревновании подать до </w:t>
      </w:r>
      <w:r w:rsidR="005F3E31">
        <w:t>28</w:t>
      </w:r>
      <w:r>
        <w:t xml:space="preserve"> </w:t>
      </w:r>
      <w:r w:rsidR="005F3E31">
        <w:t>февраля</w:t>
      </w:r>
      <w:r>
        <w:t xml:space="preserve"> 201</w:t>
      </w:r>
      <w:r w:rsidR="005F3E31">
        <w:t>5</w:t>
      </w:r>
      <w:r>
        <w:t xml:space="preserve"> года </w:t>
      </w:r>
      <w:r w:rsidR="005B2B2E">
        <w:t>Королевой</w:t>
      </w:r>
      <w:r>
        <w:t xml:space="preserve"> </w:t>
      </w:r>
      <w:r w:rsidR="005B2B2E">
        <w:t>Е</w:t>
      </w:r>
      <w:r>
        <w:t>.А.</w:t>
      </w:r>
    </w:p>
    <w:p w:rsidR="00CA1C3F" w:rsidRDefault="00CA1C3F" w:rsidP="00171B13"/>
    <w:p w:rsidR="006C11C9" w:rsidRDefault="006C11C9" w:rsidP="006C11C9">
      <w:r>
        <w:tab/>
        <w:t xml:space="preserve"> </w:t>
      </w:r>
    </w:p>
    <w:p w:rsidR="00171B13" w:rsidRDefault="00171B13" w:rsidP="00171B13">
      <w:r>
        <w:t>8. ФИНАНСИРОВАНИЕ</w:t>
      </w:r>
    </w:p>
    <w:p w:rsidR="00171B13" w:rsidRDefault="00171B13" w:rsidP="00171B13"/>
    <w:p w:rsidR="00171B13" w:rsidRDefault="00171B13" w:rsidP="00171B13">
      <w:r>
        <w:t>8.1. Финансирование проведения Первенства осуществляется за счет средств участников – взнос</w:t>
      </w:r>
      <w:r w:rsidR="005F3E31">
        <w:t xml:space="preserve"> </w:t>
      </w:r>
      <w:r>
        <w:t>1</w:t>
      </w:r>
      <w:r w:rsidR="005B2B2E">
        <w:t>5</w:t>
      </w:r>
      <w:r>
        <w:t xml:space="preserve">0 рублей. </w:t>
      </w:r>
    </w:p>
    <w:p w:rsidR="00171B13" w:rsidRDefault="00171B13" w:rsidP="00171B13">
      <w:pPr>
        <w:rPr>
          <w:lang w:val="en-US"/>
        </w:rPr>
      </w:pPr>
      <w:r>
        <w:t xml:space="preserve">8.2. Оплата участниками проезда к месту соревнований и питания производится участниками самостоятельно. </w:t>
      </w:r>
    </w:p>
    <w:p w:rsidR="00BB6BB5" w:rsidRDefault="00BB6BB5" w:rsidP="00BB6BB5">
      <w:pPr>
        <w:pStyle w:val="3"/>
        <w:ind w:hanging="283"/>
        <w:jc w:val="both"/>
        <w:rPr>
          <w:sz w:val="24"/>
          <w:szCs w:val="24"/>
          <w:lang w:val="en-US"/>
        </w:rPr>
      </w:pPr>
    </w:p>
    <w:p w:rsidR="00BB6BB5" w:rsidRPr="00BB6BB5" w:rsidRDefault="00BB6BB5" w:rsidP="00BB6BB5">
      <w:pPr>
        <w:pStyle w:val="3"/>
        <w:ind w:hanging="283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en-US"/>
        </w:rPr>
        <w:t>9</w:t>
      </w:r>
      <w:r>
        <w:rPr>
          <w:sz w:val="24"/>
          <w:szCs w:val="24"/>
          <w:lang w:val="ru-RU"/>
        </w:rPr>
        <w:t>. НАГРАЖДЕНИЕ</w:t>
      </w:r>
    </w:p>
    <w:p w:rsidR="00BB6BB5" w:rsidRPr="00A80ADD" w:rsidRDefault="00BB6BB5" w:rsidP="00BB6BB5">
      <w:pPr>
        <w:pStyle w:val="3"/>
        <w:ind w:hanging="283"/>
        <w:jc w:val="both"/>
        <w:rPr>
          <w:sz w:val="24"/>
          <w:szCs w:val="24"/>
        </w:rPr>
      </w:pPr>
      <w:r w:rsidRPr="00A80ADD">
        <w:rPr>
          <w:sz w:val="24"/>
          <w:szCs w:val="24"/>
        </w:rPr>
        <w:t>Победители и призеры награждаются</w:t>
      </w:r>
      <w:r>
        <w:rPr>
          <w:sz w:val="24"/>
          <w:szCs w:val="24"/>
        </w:rPr>
        <w:t xml:space="preserve"> памятными призами и грамотами</w:t>
      </w:r>
      <w:r w:rsidRPr="00A80ADD">
        <w:rPr>
          <w:sz w:val="24"/>
          <w:szCs w:val="24"/>
        </w:rPr>
        <w:t xml:space="preserve"> </w:t>
      </w:r>
    </w:p>
    <w:p w:rsidR="005F3E31" w:rsidRDefault="005F3E31" w:rsidP="00171B13"/>
    <w:p w:rsidR="00171B13" w:rsidRDefault="00BB6BB5" w:rsidP="00171B13">
      <w:r>
        <w:t>10</w:t>
      </w:r>
      <w:r w:rsidR="00171B13">
        <w:t>. ДОПОЛНИТЕЛЬНЫЕ УСЛОВИЯ</w:t>
      </w:r>
    </w:p>
    <w:p w:rsidR="00171B13" w:rsidRDefault="00171B13" w:rsidP="00171B13"/>
    <w:p w:rsidR="00171B13" w:rsidRDefault="00BB6BB5" w:rsidP="00171B13">
      <w:r>
        <w:t>10</w:t>
      </w:r>
      <w:r w:rsidR="00171B13">
        <w:t xml:space="preserve">.1. Настоящее Положение может быть изменено и дополнено в течение проведения соревнования Первенства при возникновении ситуаций, не регулируемых данным Положением. </w:t>
      </w:r>
    </w:p>
    <w:p w:rsidR="00171B13" w:rsidRDefault="00BB6BB5" w:rsidP="00171B13">
      <w:r>
        <w:t>10</w:t>
      </w:r>
      <w:r w:rsidR="00171B13">
        <w:t>.2 Оргкомитет имеет право отстранить отдельных спортсменов от участия в Первенстве за неспортивное поведение, а также за нарушение этических норм.</w:t>
      </w:r>
    </w:p>
    <w:p w:rsidR="006C11C9" w:rsidRDefault="006C11C9" w:rsidP="006C11C9">
      <w:r>
        <w:tab/>
        <w:t xml:space="preserve"> </w:t>
      </w:r>
    </w:p>
    <w:p w:rsidR="006C11C9" w:rsidRDefault="006C11C9" w:rsidP="006C11C9"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:rsidR="006C11C9" w:rsidRDefault="006C11C9" w:rsidP="006C11C9"/>
    <w:p w:rsidR="006C11C9" w:rsidRDefault="006C11C9" w:rsidP="006C11C9"/>
    <w:p w:rsidR="006C11C9" w:rsidRDefault="006C11C9" w:rsidP="006C11C9">
      <w:r>
        <w:t xml:space="preserve"> </w:t>
      </w:r>
    </w:p>
    <w:p w:rsidR="006C11C9" w:rsidRDefault="006C11C9" w:rsidP="006C11C9"/>
    <w:p w:rsidR="006C11C9" w:rsidRDefault="006C11C9" w:rsidP="006C11C9"/>
    <w:p w:rsidR="00B33378" w:rsidRDefault="00B33378" w:rsidP="006C11C9"/>
    <w:p w:rsidR="00B33378" w:rsidRDefault="00B33378" w:rsidP="006C11C9"/>
    <w:p w:rsidR="00B33378" w:rsidRDefault="00B33378" w:rsidP="006C11C9"/>
    <w:p w:rsidR="00B33378" w:rsidRDefault="00B33378" w:rsidP="00B33378"/>
    <w:p w:rsidR="00B33378" w:rsidRDefault="00B33378" w:rsidP="00B33378"/>
    <w:p w:rsidR="00B33378" w:rsidRDefault="00B33378" w:rsidP="00B33378">
      <w:r>
        <w:t>.</w:t>
      </w:r>
    </w:p>
    <w:sectPr w:rsidR="00B33378" w:rsidSect="004C2577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11C9"/>
    <w:rsid w:val="00017941"/>
    <w:rsid w:val="000206A9"/>
    <w:rsid w:val="00171B13"/>
    <w:rsid w:val="001A764D"/>
    <w:rsid w:val="00233FCD"/>
    <w:rsid w:val="00243448"/>
    <w:rsid w:val="002A3836"/>
    <w:rsid w:val="004641B7"/>
    <w:rsid w:val="004C2577"/>
    <w:rsid w:val="005A1AD1"/>
    <w:rsid w:val="005B2B2E"/>
    <w:rsid w:val="005E4F3F"/>
    <w:rsid w:val="005F3E31"/>
    <w:rsid w:val="006C11C9"/>
    <w:rsid w:val="007716B8"/>
    <w:rsid w:val="00814E8E"/>
    <w:rsid w:val="008626C4"/>
    <w:rsid w:val="009A3709"/>
    <w:rsid w:val="00A12FCF"/>
    <w:rsid w:val="00AC5A29"/>
    <w:rsid w:val="00B33378"/>
    <w:rsid w:val="00BB6BB5"/>
    <w:rsid w:val="00CA1C3F"/>
    <w:rsid w:val="00CA276F"/>
    <w:rsid w:val="00CE73B6"/>
    <w:rsid w:val="00DE1F4A"/>
    <w:rsid w:val="00E7229B"/>
    <w:rsid w:val="00E77144"/>
    <w:rsid w:val="00E84E67"/>
    <w:rsid w:val="00FC6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3">
    <w:name w:val="Body Text Indent 3"/>
    <w:basedOn w:val="a"/>
    <w:link w:val="30"/>
    <w:uiPriority w:val="99"/>
    <w:unhideWhenUsed/>
    <w:rsid w:val="00BB6BB5"/>
    <w:pPr>
      <w:spacing w:after="120"/>
      <w:ind w:left="283"/>
    </w:pPr>
    <w:rPr>
      <w:sz w:val="16"/>
      <w:szCs w:val="16"/>
      <w:lang/>
    </w:rPr>
  </w:style>
  <w:style w:type="character" w:customStyle="1" w:styleId="30">
    <w:name w:val="Основной текст с отступом 3 Знак"/>
    <w:basedOn w:val="a0"/>
    <w:link w:val="3"/>
    <w:uiPriority w:val="99"/>
    <w:rsid w:val="00BB6BB5"/>
    <w:rPr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ofp.taifyn1.03.15.dotx</Template>
  <TotalTime>1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Домоцентр</Company>
  <LinksUpToDate>false</LinksUpToDate>
  <CharactersWithSpaces>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lakshinskiy_ga</dc:creator>
  <cp:keywords/>
  <cp:lastModifiedBy>User</cp:lastModifiedBy>
  <cp:revision>2</cp:revision>
  <cp:lastPrinted>2012-11-12T06:04:00Z</cp:lastPrinted>
  <dcterms:created xsi:type="dcterms:W3CDTF">2015-02-26T07:05:00Z</dcterms:created>
  <dcterms:modified xsi:type="dcterms:W3CDTF">2015-02-26T07:05:00Z</dcterms:modified>
</cp:coreProperties>
</file>